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9F60B" w14:textId="77777777" w:rsidR="0020744D" w:rsidRDefault="0020744D" w:rsidP="0020744D">
      <w:pPr>
        <w:tabs>
          <w:tab w:val="left" w:pos="3540"/>
        </w:tabs>
        <w:jc w:val="right"/>
        <w:rPr>
          <w:rFonts w:asciiTheme="minorHAnsi" w:hAnsiTheme="minorHAnsi" w:cstheme="minorHAnsi"/>
          <w:bCs/>
          <w:color w:val="365F91" w:themeColor="accent1" w:themeShade="BF"/>
          <w:sz w:val="22"/>
          <w:szCs w:val="22"/>
          <w:lang w:val="sr-Latn-BA"/>
        </w:rPr>
      </w:pPr>
      <w:bookmarkStart w:id="0" w:name="_Hlk175318184"/>
    </w:p>
    <w:p w14:paraId="60C71632" w14:textId="0183A08B" w:rsidR="0064348E" w:rsidRDefault="0064348E" w:rsidP="00A424B2">
      <w:pPr>
        <w:tabs>
          <w:tab w:val="left" w:pos="3540"/>
        </w:tabs>
        <w:rPr>
          <w:rFonts w:asciiTheme="minorHAnsi" w:hAnsiTheme="minorHAnsi" w:cstheme="minorHAnsi"/>
          <w:bCs/>
          <w:color w:val="365F91" w:themeColor="accent1" w:themeShade="BF"/>
          <w:sz w:val="22"/>
          <w:szCs w:val="22"/>
          <w:lang w:val="sr-Latn-BA"/>
        </w:rPr>
      </w:pPr>
    </w:p>
    <w:bookmarkEnd w:id="0"/>
    <w:p w14:paraId="14316CF1" w14:textId="2B00BA5E" w:rsidR="00B84B9B" w:rsidRPr="0064348E" w:rsidRDefault="00B84B9B" w:rsidP="009F3116">
      <w:pPr>
        <w:jc w:val="center"/>
        <w:rPr>
          <w:rFonts w:asciiTheme="minorHAnsi" w:hAnsiTheme="minorHAnsi" w:cstheme="minorHAnsi"/>
          <w:b/>
          <w:bCs/>
          <w:color w:val="003366"/>
          <w:sz w:val="28"/>
          <w:szCs w:val="28"/>
          <w:lang w:val="sr-Latn-BA"/>
        </w:rPr>
      </w:pPr>
      <w:r w:rsidRPr="0064348E">
        <w:rPr>
          <w:rFonts w:asciiTheme="minorHAnsi" w:hAnsiTheme="minorHAnsi" w:cstheme="minorHAnsi"/>
          <w:b/>
          <w:bCs/>
          <w:color w:val="003366"/>
          <w:sz w:val="28"/>
          <w:szCs w:val="28"/>
          <w:lang w:val="sr-Latn-BA"/>
        </w:rPr>
        <w:t>PRIJAVNI OBRAZAC</w:t>
      </w:r>
    </w:p>
    <w:p w14:paraId="50060616" w14:textId="6D5F7B7E" w:rsidR="0064348E" w:rsidRPr="009F3116" w:rsidRDefault="0064348E" w:rsidP="009F3116">
      <w:pPr>
        <w:tabs>
          <w:tab w:val="left" w:pos="3540"/>
        </w:tabs>
        <w:jc w:val="center"/>
        <w:rPr>
          <w:rFonts w:asciiTheme="minorHAnsi" w:hAnsiTheme="minorHAnsi" w:cstheme="minorHAnsi"/>
          <w:b/>
          <w:bCs/>
          <w:color w:val="00336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 xml:space="preserve">za </w:t>
      </w:r>
      <w:r w:rsidR="007F5C53">
        <w:rPr>
          <w:rFonts w:asciiTheme="minorHAnsi" w:hAnsiTheme="minorHAnsi" w:cstheme="minorHAnsi"/>
          <w:b/>
          <w:bCs/>
          <w:color w:val="003366"/>
          <w:lang w:val="sr-Latn-BA"/>
        </w:rPr>
        <w:t xml:space="preserve">prijavu </w:t>
      </w: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>učešć</w:t>
      </w:r>
      <w:r w:rsidR="007F5C53">
        <w:rPr>
          <w:rFonts w:asciiTheme="minorHAnsi" w:hAnsiTheme="minorHAnsi" w:cstheme="minorHAnsi"/>
          <w:b/>
          <w:bCs/>
          <w:color w:val="003366"/>
          <w:lang w:val="sr-Latn-BA"/>
        </w:rPr>
        <w:t>a</w:t>
      </w: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 xml:space="preserve"> u</w:t>
      </w:r>
    </w:p>
    <w:p w14:paraId="12245CD3" w14:textId="7470810A" w:rsidR="0064348E" w:rsidRPr="009F3116" w:rsidRDefault="0064348E" w:rsidP="009F3116">
      <w:pPr>
        <w:tabs>
          <w:tab w:val="left" w:pos="3540"/>
        </w:tabs>
        <w:jc w:val="center"/>
        <w:rPr>
          <w:rFonts w:asciiTheme="minorHAnsi" w:hAnsiTheme="minorHAnsi" w:cstheme="minorHAnsi"/>
          <w:b/>
          <w:bCs/>
          <w:color w:val="00336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>Programu podrške pre</w:t>
      </w:r>
      <w:r w:rsidR="00EA260F">
        <w:rPr>
          <w:rFonts w:asciiTheme="minorHAnsi" w:hAnsiTheme="minorHAnsi" w:cstheme="minorHAnsi"/>
          <w:b/>
          <w:bCs/>
          <w:color w:val="003366"/>
          <w:lang w:val="sr-Latn-BA"/>
        </w:rPr>
        <w:t>duzetništvu žena za 2024. godinu</w:t>
      </w:r>
      <w:bookmarkStart w:id="1" w:name="_GoBack"/>
      <w:bookmarkEnd w:id="1"/>
    </w:p>
    <w:p w14:paraId="37D3642A" w14:textId="77777777" w:rsid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2AFBAC7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645B906" w14:textId="77777777" w:rsidR="009F3116" w:rsidRPr="00B84B9B" w:rsidRDefault="009F3116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3B65F06" w14:textId="2A9AFE6E" w:rsidR="00B84B9B" w:rsidRPr="009F3116" w:rsidRDefault="00E92D4C" w:rsidP="00B84B9B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>Osnovne</w:t>
      </w:r>
      <w:r w:rsidR="00B84B9B"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 xml:space="preserve"> informacije:</w:t>
      </w:r>
      <w:r w:rsidR="00B84B9B"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ab/>
      </w:r>
    </w:p>
    <w:p w14:paraId="114E5A55" w14:textId="77777777" w:rsidR="00E92D4C" w:rsidRDefault="00E92D4C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A5FA0BB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7070"/>
      </w:tblGrid>
      <w:tr w:rsidR="00B84B9B" w:rsidRPr="00B84B9B" w14:paraId="580176B2" w14:textId="77777777" w:rsidTr="007E51FF">
        <w:tc>
          <w:tcPr>
            <w:tcW w:w="2830" w:type="dxa"/>
            <w:shd w:val="clear" w:color="auto" w:fill="auto"/>
          </w:tcPr>
          <w:p w14:paraId="2670248E" w14:textId="4F390DB5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Naziv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privrednog društva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37371A87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3B77C238" w14:textId="77777777" w:rsidTr="007E51FF">
        <w:tc>
          <w:tcPr>
            <w:tcW w:w="2830" w:type="dxa"/>
            <w:shd w:val="clear" w:color="auto" w:fill="auto"/>
          </w:tcPr>
          <w:p w14:paraId="4B3379B5" w14:textId="3EF6AF18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JIB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10D0F5F0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0993E4A3" w14:textId="77777777" w:rsidTr="007E51FF">
        <w:tc>
          <w:tcPr>
            <w:tcW w:w="2830" w:type="dxa"/>
            <w:shd w:val="clear" w:color="auto" w:fill="auto"/>
          </w:tcPr>
          <w:p w14:paraId="587BD45F" w14:textId="7EBC69B5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Adresa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218F17E1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27474500" w14:textId="77777777" w:rsidTr="007E51FF">
        <w:tc>
          <w:tcPr>
            <w:tcW w:w="2830" w:type="dxa"/>
            <w:shd w:val="clear" w:color="auto" w:fill="auto"/>
          </w:tcPr>
          <w:p w14:paraId="09B70926" w14:textId="1D303E5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Telefon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4DE6B8AB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642A0E8C" w14:textId="77777777" w:rsidTr="007E51FF">
        <w:trPr>
          <w:trHeight w:val="150"/>
        </w:trPr>
        <w:tc>
          <w:tcPr>
            <w:tcW w:w="2830" w:type="dxa"/>
            <w:shd w:val="clear" w:color="auto" w:fill="auto"/>
          </w:tcPr>
          <w:p w14:paraId="3296A7B3" w14:textId="5ED54821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Web stranica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58AC46EE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3D243B8C" w14:textId="77777777" w:rsidTr="007E51FF">
        <w:trPr>
          <w:trHeight w:val="150"/>
        </w:trPr>
        <w:tc>
          <w:tcPr>
            <w:tcW w:w="2830" w:type="dxa"/>
            <w:shd w:val="clear" w:color="auto" w:fill="auto"/>
          </w:tcPr>
          <w:p w14:paraId="3C7CF4E4" w14:textId="373D0BBB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mail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20CB951D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085A3C00" w14:textId="77777777" w:rsidTr="007E51FF">
        <w:trPr>
          <w:trHeight w:val="358"/>
        </w:trPr>
        <w:tc>
          <w:tcPr>
            <w:tcW w:w="2830" w:type="dxa"/>
            <w:vMerge w:val="restart"/>
            <w:shd w:val="clear" w:color="auto" w:fill="auto"/>
          </w:tcPr>
          <w:p w14:paraId="320D44AC" w14:textId="3BF7D46F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Direktor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42105A05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Ime i prezime:</w:t>
            </w:r>
          </w:p>
        </w:tc>
      </w:tr>
      <w:tr w:rsidR="00E92D4C" w:rsidRPr="00B84B9B" w14:paraId="5AE50D42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662CD6BB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0C740B60" w14:textId="64FDBFF8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E-pošta:</w:t>
            </w:r>
          </w:p>
        </w:tc>
      </w:tr>
      <w:tr w:rsidR="00E92D4C" w:rsidRPr="00B84B9B" w14:paraId="43CE0A58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32C4CD8C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7B632F8" w14:textId="1503FEE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Mobilni:</w:t>
            </w:r>
          </w:p>
        </w:tc>
      </w:tr>
      <w:tr w:rsidR="00E92D4C" w:rsidRPr="00B84B9B" w14:paraId="35E3F293" w14:textId="77777777" w:rsidTr="007E51FF">
        <w:trPr>
          <w:trHeight w:val="207"/>
        </w:trPr>
        <w:tc>
          <w:tcPr>
            <w:tcW w:w="2830" w:type="dxa"/>
            <w:vMerge w:val="restart"/>
            <w:shd w:val="clear" w:color="auto" w:fill="auto"/>
          </w:tcPr>
          <w:p w14:paraId="350241E8" w14:textId="2D9D7573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Kontakt osoba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5089147D" w14:textId="3FCB4770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Ime i prezime:</w:t>
            </w:r>
          </w:p>
        </w:tc>
      </w:tr>
      <w:tr w:rsidR="00E92D4C" w:rsidRPr="00B84B9B" w14:paraId="5969BDBB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549E1B26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0339BF3A" w14:textId="329118D1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Funkcija:</w:t>
            </w:r>
          </w:p>
        </w:tc>
      </w:tr>
      <w:tr w:rsidR="00E92D4C" w:rsidRPr="00B84B9B" w14:paraId="0668BCE7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535E6B21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6D1B711" w14:textId="728CAFAB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E-pošta:</w:t>
            </w:r>
          </w:p>
        </w:tc>
      </w:tr>
      <w:tr w:rsidR="00E92D4C" w:rsidRPr="00B84B9B" w14:paraId="79DDC9B6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347D98B0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EBDFE9F" w14:textId="6F4AF5D0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Mobilni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</w:tr>
      <w:tr w:rsidR="00B84B9B" w:rsidRPr="00B84B9B" w14:paraId="02512077" w14:textId="77777777" w:rsidTr="007E51FF">
        <w:tc>
          <w:tcPr>
            <w:tcW w:w="2830" w:type="dxa"/>
            <w:shd w:val="clear" w:color="auto" w:fill="auto"/>
          </w:tcPr>
          <w:p w14:paraId="203A7D56" w14:textId="0CAF8F6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Godina osnivanja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7EE71658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401871AE" w14:textId="77777777" w:rsidTr="007E51FF">
        <w:tc>
          <w:tcPr>
            <w:tcW w:w="2830" w:type="dxa"/>
            <w:shd w:val="clear" w:color="auto" w:fill="auto"/>
            <w:vAlign w:val="center"/>
          </w:tcPr>
          <w:p w14:paraId="618D2DC9" w14:textId="461E097C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Oblik organizovanja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  <w:vAlign w:val="center"/>
          </w:tcPr>
          <w:p w14:paraId="002254B6" w14:textId="5A45197A" w:rsidR="00E92D4C" w:rsidRPr="00E92D4C" w:rsidRDefault="00E92D4C" w:rsidP="00E92D4C">
            <w:pPr>
              <w:rPr>
                <w:rFonts w:ascii="Segoe UI Symbol" w:hAnsi="Segoe UI Symbol" w:cs="Segoe UI Symbol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3366"/>
                  <w:sz w:val="22"/>
                  <w:szCs w:val="22"/>
                  <w:lang w:val="sr-Latn-BA"/>
                </w:rPr>
                <w:id w:val="163451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3366"/>
                    <w:sz w:val="22"/>
                    <w:szCs w:val="22"/>
                    <w:lang w:val="sr-Latn-BA"/>
                  </w:rPr>
                  <w:t>☐</w:t>
                </w:r>
              </w:sdtContent>
            </w:sdt>
            <w:r w:rsidRP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D.O.O.            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                  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     </w:t>
            </w:r>
            <w:sdt>
              <w:sdtPr>
                <w:rPr>
                  <w:rFonts w:asciiTheme="minorHAnsi" w:hAnsiTheme="minorHAnsi" w:cstheme="minorHAnsi"/>
                  <w:color w:val="003366"/>
                  <w:sz w:val="22"/>
                  <w:szCs w:val="22"/>
                  <w:lang w:val="sr-Latn-BA"/>
                </w:rPr>
                <w:id w:val="207091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3366"/>
                    <w:sz w:val="22"/>
                    <w:szCs w:val="22"/>
                    <w:lang w:val="sr-Latn-BA"/>
                  </w:rPr>
                  <w:t>☐</w:t>
                </w:r>
              </w:sdtContent>
            </w:sdt>
            <w:r w:rsidRP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A.D.</w:t>
            </w:r>
          </w:p>
        </w:tc>
      </w:tr>
      <w:tr w:rsidR="00E92D4C" w:rsidRPr="00B84B9B" w14:paraId="6342FA4D" w14:textId="77777777" w:rsidTr="007E51FF">
        <w:tc>
          <w:tcPr>
            <w:tcW w:w="2830" w:type="dxa"/>
            <w:shd w:val="clear" w:color="auto" w:fill="auto"/>
            <w:vAlign w:val="center"/>
          </w:tcPr>
          <w:p w14:paraId="556A96AC" w14:textId="095EBF6E" w:rsidR="00E92D4C" w:rsidRPr="00E92D4C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Broj zaposlenih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  <w:vAlign w:val="center"/>
          </w:tcPr>
          <w:p w14:paraId="752338B2" w14:textId="77777777" w:rsidR="00E92D4C" w:rsidRPr="00E92D4C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623454EF" w14:textId="77777777" w:rsidTr="007E51FF">
        <w:trPr>
          <w:trHeight w:val="581"/>
        </w:trPr>
        <w:tc>
          <w:tcPr>
            <w:tcW w:w="2830" w:type="dxa"/>
            <w:shd w:val="clear" w:color="auto" w:fill="auto"/>
          </w:tcPr>
          <w:p w14:paraId="0B29EB9D" w14:textId="12E28939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Glavno područje djelovanja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6240922B" w14:textId="77777777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3926D743" w14:textId="77777777" w:rsid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C53D194" w14:textId="77777777" w:rsidR="0064348E" w:rsidRDefault="0064348E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580A110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9FB4179" w14:textId="48C7C84B" w:rsidR="00B84B9B" w:rsidRPr="009F3116" w:rsidRDefault="00B84B9B" w:rsidP="00C46BCA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 xml:space="preserve">Opis 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projekt</w:t>
      </w:r>
      <w:r w:rsidR="007E51FF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a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/aktivnost</w:t>
      </w:r>
      <w:r w:rsidR="007E51FF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i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 xml:space="preserve"> za koju se traži podrška </w:t>
      </w:r>
    </w:p>
    <w:p w14:paraId="31A5ECF8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0D8F27B6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1C44905B" w14:textId="77777777" w:rsidR="002C7161" w:rsidRPr="00A10D93" w:rsidRDefault="002C7161" w:rsidP="002C7161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Vrsta tražene usluge</w:t>
      </w:r>
    </w:p>
    <w:p w14:paraId="0D62BBE4" w14:textId="77777777" w:rsidR="002C7161" w:rsidRDefault="00EA260F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169676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>
            <w:rPr>
              <w:rFonts w:ascii="MS Gothic" w:eastAsia="MS Gothic" w:hAnsi="MS Gothic" w:cstheme="minorHAnsi" w:hint="eastAsia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A10D93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Pravne usluge i intelektualno vlasništvo</w:t>
      </w:r>
    </w:p>
    <w:p w14:paraId="1FCEE296" w14:textId="77777777" w:rsidR="002C7161" w:rsidRDefault="00EA260F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1420254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Usluge digitalne transformacije</w:t>
      </w:r>
    </w:p>
    <w:p w14:paraId="5ED75647" w14:textId="526F2E1D" w:rsidR="002C7161" w:rsidRDefault="00EA260F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1821767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Usluge </w:t>
      </w:r>
      <w:r w:rsidR="007A1906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zelene tranzicije</w:t>
      </w:r>
    </w:p>
    <w:p w14:paraId="0615CE11" w14:textId="77777777" w:rsidR="002C7161" w:rsidRPr="00B84B9B" w:rsidRDefault="00EA260F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880023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Usluge sertifikacije</w:t>
      </w:r>
    </w:p>
    <w:p w14:paraId="4390922D" w14:textId="47F33A2C" w:rsidR="002C7161" w:rsidRDefault="002C7161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br w:type="page"/>
      </w:r>
    </w:p>
    <w:p w14:paraId="590B87A5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49B08A5" w14:textId="1DAC50EB" w:rsidR="00B84B9B" w:rsidRPr="00A10D93" w:rsidRDefault="00B84B9B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 xml:space="preserve">Opis </w:t>
      </w:r>
      <w:r w:rsidR="009F3116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projekta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84B9B" w:rsidRPr="00B84B9B" w14:paraId="125746A6" w14:textId="77777777" w:rsidTr="00260BD9">
        <w:tc>
          <w:tcPr>
            <w:tcW w:w="9776" w:type="dxa"/>
            <w:shd w:val="clear" w:color="auto" w:fill="auto"/>
          </w:tcPr>
          <w:p w14:paraId="6AA758DD" w14:textId="77777777" w:rsid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136D6DA7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71BA8219" w14:textId="77777777" w:rsidR="00E92D4C" w:rsidRPr="00A10D93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108F598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FC2A3DB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914E805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215CB07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91AA2C3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26D2CD1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DE2D6CD" w14:textId="77777777" w:rsidR="00A10D93" w:rsidRPr="00B84B9B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3AF7AB7C" w14:textId="77777777" w:rsid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4C10C3FA" w14:textId="77777777" w:rsidR="009F3116" w:rsidRDefault="009F3116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66EAC74B" w14:textId="77777777" w:rsidR="00B84B9B" w:rsidRP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57EC7F9B" w14:textId="0846A18C" w:rsidR="00B84B9B" w:rsidRP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 xml:space="preserve">Opis očekivanih rezultata realizacije projekta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84B9B" w:rsidRPr="00B84B9B" w14:paraId="19B926EA" w14:textId="77777777" w:rsidTr="00260BD9">
        <w:tc>
          <w:tcPr>
            <w:tcW w:w="9776" w:type="dxa"/>
            <w:shd w:val="clear" w:color="auto" w:fill="auto"/>
          </w:tcPr>
          <w:p w14:paraId="26E844B6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7A0C712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E01C5EC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1512B40C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0991E483" w14:textId="77777777" w:rsid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56DC3A97" w14:textId="77777777" w:rsidR="00A10D93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666D28A6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6E70D6A6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B5B14E7" w14:textId="77777777" w:rsidR="00A10D93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5E163397" w14:textId="77777777" w:rsidR="00A10D93" w:rsidRPr="00B84B9B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CF83940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6F16B09A" w14:textId="77777777" w:rsidR="00B84B9B" w:rsidRP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5481FCBB" w14:textId="22B75A8A" w:rsidR="00B84B9B" w:rsidRP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Finansijska procjena projekta</w:t>
      </w:r>
      <w:r w:rsidR="00B84B9B"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7526"/>
      </w:tblGrid>
      <w:tr w:rsidR="00B84B9B" w:rsidRPr="00B84B9B" w14:paraId="7CC3FC44" w14:textId="77777777" w:rsidTr="00260BD9">
        <w:tc>
          <w:tcPr>
            <w:tcW w:w="2250" w:type="dxa"/>
            <w:shd w:val="clear" w:color="auto" w:fill="auto"/>
          </w:tcPr>
          <w:p w14:paraId="19C96448" w14:textId="441F70A6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Ukupni trošak</w:t>
            </w:r>
            <w:r w:rsidR="007F5C5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*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526" w:type="dxa"/>
            <w:shd w:val="clear" w:color="auto" w:fill="auto"/>
          </w:tcPr>
          <w:p w14:paraId="5E18E988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0632D82B" w14:textId="77777777" w:rsidTr="00260BD9">
        <w:tc>
          <w:tcPr>
            <w:tcW w:w="2250" w:type="dxa"/>
            <w:shd w:val="clear" w:color="auto" w:fill="auto"/>
          </w:tcPr>
          <w:p w14:paraId="09D25F24" w14:textId="62D833F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Vrijeme</w:t>
            </w:r>
            <w:r w:rsid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realizacije projekta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526" w:type="dxa"/>
            <w:shd w:val="clear" w:color="auto" w:fill="auto"/>
          </w:tcPr>
          <w:p w14:paraId="66989256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5D041A31" w14:textId="05316B32" w:rsidR="0064348E" w:rsidRDefault="007F5C53" w:rsidP="007F5C53">
      <w:pPr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*Napomena: Program podrške može obuhvatiti dio većeg projekta čiju implementaciju u preostalom dijelu finansira podnosilac prijave.</w:t>
      </w:r>
    </w:p>
    <w:p w14:paraId="3EA6164D" w14:textId="77777777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88AAF50" w14:textId="6E4865BE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Datum:</w:t>
      </w:r>
    </w:p>
    <w:p w14:paraId="05F4DFDA" w14:textId="77777777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FCCD92E" w14:textId="330A5A7D" w:rsidR="0064348E" w:rsidRDefault="009F3116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Ovlašteni</w:t>
      </w:r>
      <w:r w:rsidR="0064348E"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zastupnik</w:t>
      </w:r>
    </w:p>
    <w:p w14:paraId="1B40CBC2" w14:textId="77777777" w:rsidR="0064348E" w:rsidRPr="0064348E" w:rsidRDefault="0064348E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0B4B39E" w14:textId="77777777" w:rsidR="0064348E" w:rsidRPr="0064348E" w:rsidRDefault="0064348E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_________________</w:t>
      </w:r>
    </w:p>
    <w:p w14:paraId="5F5BA29E" w14:textId="77777777" w:rsidR="0064348E" w:rsidRDefault="0064348E" w:rsidP="0064348E">
      <w:pPr>
        <w:ind w:left="5760" w:firstLine="720"/>
        <w:jc w:val="center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M.P.                     (ime i prezime)</w:t>
      </w:r>
    </w:p>
    <w:p w14:paraId="480124F3" w14:textId="77777777" w:rsidR="0060121D" w:rsidRDefault="0060121D" w:rsidP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B483C9B" w14:textId="1D4A0624" w:rsidR="0060121D" w:rsidRDefault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br w:type="page"/>
      </w:r>
    </w:p>
    <w:p w14:paraId="3BDA420F" w14:textId="77777777" w:rsidR="0060121D" w:rsidRDefault="0060121D" w:rsidP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83A302B" w14:textId="77777777" w:rsidR="009F3116" w:rsidRDefault="009F3116" w:rsidP="00A424B2">
      <w:pPr>
        <w:jc w:val="center"/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73AB31A3" w14:textId="51C901D4" w:rsidR="00A424B2" w:rsidRPr="009F3116" w:rsidRDefault="009F3116" w:rsidP="009F3116">
      <w:pPr>
        <w:pStyle w:val="ListParagraph"/>
        <w:numPr>
          <w:ilvl w:val="0"/>
          <w:numId w:val="9"/>
        </w:numPr>
        <w:spacing w:before="120" w:after="120"/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>Izjava o pozitivnom poslovanju</w:t>
      </w:r>
    </w:p>
    <w:p w14:paraId="28235DE5" w14:textId="77777777" w:rsidR="009F3116" w:rsidRDefault="009F3116" w:rsidP="009F3116">
      <w:pPr>
        <w:spacing w:before="120" w:after="120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15C6554" w14:textId="2376094C" w:rsidR="008C7D56" w:rsidRDefault="002C7161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Ovo</w:t>
      </w:r>
      <w:r w:rsidRPr="008C7D56">
        <w:rPr>
          <w:rFonts w:asciiTheme="minorHAnsi" w:hAnsiTheme="minorHAnsi" w:cstheme="minorHAnsi"/>
          <w:color w:val="003366"/>
          <w:lang w:val="sr-Latn-BA"/>
        </w:rPr>
        <w:t xml:space="preserve">m </w:t>
      </w:r>
      <w:r>
        <w:rPr>
          <w:rFonts w:asciiTheme="minorHAnsi" w:hAnsiTheme="minorHAnsi" w:cstheme="minorHAnsi"/>
          <w:color w:val="003366"/>
          <w:lang w:val="sr-Latn-BA"/>
        </w:rPr>
        <w:t xml:space="preserve">izjavom </w:t>
      </w:r>
      <w:r w:rsidRPr="008C7D56">
        <w:rPr>
          <w:rFonts w:asciiTheme="minorHAnsi" w:hAnsiTheme="minorHAnsi" w:cstheme="minorHAnsi"/>
          <w:color w:val="003366"/>
          <w:lang w:val="sr-Latn-BA"/>
        </w:rPr>
        <w:t>potvrđuje</w:t>
      </w:r>
      <w:r>
        <w:rPr>
          <w:rFonts w:asciiTheme="minorHAnsi" w:hAnsiTheme="minorHAnsi" w:cstheme="minorHAnsi"/>
          <w:color w:val="003366"/>
          <w:lang w:val="sr-Latn-BA"/>
        </w:rPr>
        <w:t>mo da</w:t>
      </w:r>
      <w:r w:rsidR="007175E2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A424B2"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[Naziv privrednog društva]</w:t>
      </w:r>
      <w:r w:rsidR="00A424B2" w:rsidRPr="007E51FF">
        <w:rPr>
          <w:rFonts w:asciiTheme="minorHAnsi" w:hAnsiTheme="minorHAnsi" w:cstheme="minorHAnsi"/>
          <w:color w:val="003366"/>
          <w:lang w:val="sr-Latn-BA"/>
        </w:rPr>
        <w:t>,</w:t>
      </w:r>
      <w:r w:rsidR="008C7D56" w:rsidRPr="007E51FF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>sa sjedištem</w:t>
      </w:r>
      <w:r w:rsidR="007E51FF">
        <w:rPr>
          <w:rFonts w:asciiTheme="minorHAnsi" w:hAnsiTheme="minorHAnsi" w:cstheme="minorHAnsi"/>
          <w:color w:val="003366"/>
          <w:lang w:val="sr-Latn-BA"/>
        </w:rPr>
        <w:t xml:space="preserve"> u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E51FF"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[Mjesto]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 xml:space="preserve">, </w:t>
      </w:r>
      <w:r>
        <w:rPr>
          <w:rFonts w:asciiTheme="minorHAnsi" w:hAnsiTheme="minorHAnsi" w:cstheme="minorHAnsi"/>
          <w:color w:val="003366"/>
          <w:lang w:val="sr-Latn-BA"/>
        </w:rPr>
        <w:t>pozitivno posluje</w:t>
      </w:r>
      <w:r w:rsidR="008C7D56">
        <w:rPr>
          <w:rFonts w:asciiTheme="minorHAnsi" w:hAnsiTheme="minorHAnsi" w:cstheme="minorHAnsi"/>
          <w:color w:val="003366"/>
          <w:lang w:val="sr-Latn-BA"/>
        </w:rPr>
        <w:t xml:space="preserve"> u periodu od </w:t>
      </w:r>
      <w:r w:rsidR="009F3116">
        <w:rPr>
          <w:rFonts w:asciiTheme="minorHAnsi" w:hAnsiTheme="minorHAnsi" w:cstheme="minorHAnsi"/>
          <w:color w:val="003366"/>
          <w:lang w:val="sr-Latn-BA"/>
        </w:rPr>
        <w:t>protekle</w:t>
      </w:r>
      <w:r w:rsidR="008C7D56">
        <w:rPr>
          <w:rFonts w:asciiTheme="minorHAnsi" w:hAnsiTheme="minorHAnsi" w:cstheme="minorHAnsi"/>
          <w:color w:val="003366"/>
          <w:lang w:val="sr-Latn-BA"/>
        </w:rPr>
        <w:t xml:space="preserve"> tri godine. Takođe, ovom izjavom potvrđujemo da </w:t>
      </w:r>
      <w:r w:rsidR="008C7D56" w:rsidRPr="008C7D56">
        <w:rPr>
          <w:rFonts w:asciiTheme="minorHAnsi" w:hAnsiTheme="minorHAnsi" w:cstheme="minorHAnsi"/>
          <w:color w:val="003366"/>
          <w:lang w:val="sr-Latn-BA"/>
        </w:rPr>
        <w:t xml:space="preserve">posjedujemo potrebne resurse, vještine i iskustvo za </w:t>
      </w:r>
      <w:r w:rsidR="008C7D56">
        <w:rPr>
          <w:rFonts w:asciiTheme="minorHAnsi" w:hAnsiTheme="minorHAnsi" w:cstheme="minorHAnsi"/>
          <w:color w:val="003366"/>
          <w:lang w:val="sr-Latn-BA"/>
        </w:rPr>
        <w:t>implementaciju projekta u okviru ovog programa podrške.</w:t>
      </w:r>
    </w:p>
    <w:p w14:paraId="149F755A" w14:textId="77777777" w:rsidR="008C7D56" w:rsidRPr="008C7D56" w:rsidRDefault="008C7D5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Obvezujemo se djelovati u skladu s najvišim standardima etičnosti i profesionalnosti, pridržavati se zakonskih i regulatornih zahtjeva, te osiguravati transparentnost i odgovorno upravljanje.</w:t>
      </w:r>
    </w:p>
    <w:p w14:paraId="78DCC965" w14:textId="77777777" w:rsidR="008C7D56" w:rsidRDefault="008C7D5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</w:p>
    <w:p w14:paraId="1607560E" w14:textId="77777777" w:rsidR="009F3116" w:rsidRDefault="009F311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</w:p>
    <w:p w14:paraId="7DA3D669" w14:textId="1B3F777F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 xml:space="preserve">[Naziv privrednog društva] </w:t>
      </w:r>
    </w:p>
    <w:p w14:paraId="11656692" w14:textId="05915EE2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[JIB]</w:t>
      </w:r>
    </w:p>
    <w:p w14:paraId="7A1C9C38" w14:textId="59C87216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[Ime i prezime ovlaštene osobe]</w:t>
      </w:r>
    </w:p>
    <w:p w14:paraId="5A6194E4" w14:textId="77777777" w:rsidR="00051BB4" w:rsidRDefault="008C7D56" w:rsidP="009F3116">
      <w:pPr>
        <w:tabs>
          <w:tab w:val="left" w:pos="6379"/>
        </w:tabs>
        <w:spacing w:before="120" w:after="120"/>
        <w:rPr>
          <w:rFonts w:asciiTheme="minorHAnsi" w:hAnsiTheme="minorHAnsi" w:cstheme="minorHAnsi"/>
          <w:color w:val="003366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[Potpis odgovorne osobe]</w:t>
      </w:r>
      <w:r w:rsidRPr="008C7D56">
        <w:rPr>
          <w:rFonts w:asciiTheme="minorHAnsi" w:hAnsiTheme="minorHAnsi" w:cstheme="minorHAnsi"/>
          <w:color w:val="003366"/>
          <w:lang w:val="sr-Latn-BA"/>
        </w:rPr>
        <w:tab/>
      </w:r>
    </w:p>
    <w:p w14:paraId="0FF2A71D" w14:textId="77777777" w:rsidR="00051BB4" w:rsidRDefault="00051BB4" w:rsidP="00051BB4">
      <w:pPr>
        <w:tabs>
          <w:tab w:val="left" w:pos="6379"/>
        </w:tabs>
        <w:spacing w:before="120" w:after="120"/>
        <w:jc w:val="right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____________________</w:t>
      </w:r>
    </w:p>
    <w:p w14:paraId="7FACDBD8" w14:textId="32194ED9" w:rsidR="008C7D56" w:rsidRDefault="008C7D56" w:rsidP="00051BB4">
      <w:pPr>
        <w:tabs>
          <w:tab w:val="left" w:pos="6379"/>
        </w:tabs>
        <w:spacing w:before="120" w:after="120"/>
        <w:jc w:val="center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M.P</w:t>
      </w:r>
      <w:r w:rsidR="00051BB4">
        <w:rPr>
          <w:rFonts w:asciiTheme="minorHAnsi" w:hAnsiTheme="minorHAnsi" w:cstheme="minorHAnsi"/>
          <w:color w:val="003366"/>
          <w:lang w:val="sr-Latn-BA"/>
        </w:rPr>
        <w:t xml:space="preserve">.    </w:t>
      </w:r>
    </w:p>
    <w:p w14:paraId="0476B458" w14:textId="77777777" w:rsidR="009F3116" w:rsidRPr="008C7D56" w:rsidRDefault="009F3116" w:rsidP="009F3116">
      <w:pPr>
        <w:tabs>
          <w:tab w:val="left" w:pos="6379"/>
        </w:tabs>
        <w:spacing w:before="120" w:after="120"/>
        <w:rPr>
          <w:rFonts w:asciiTheme="minorHAnsi" w:hAnsiTheme="minorHAnsi" w:cstheme="minorHAnsi"/>
          <w:color w:val="003366"/>
          <w:lang w:val="sr-Latn-BA"/>
        </w:rPr>
      </w:pPr>
    </w:p>
    <w:p w14:paraId="791F5D31" w14:textId="77777777" w:rsidR="008C7D56" w:rsidRPr="008C7D56" w:rsidRDefault="008C7D56" w:rsidP="0060121D">
      <w:pPr>
        <w:rPr>
          <w:rFonts w:asciiTheme="minorHAnsi" w:hAnsiTheme="minorHAnsi" w:cstheme="minorHAnsi"/>
          <w:color w:val="003366"/>
          <w:lang w:val="sr-Latn-BA"/>
        </w:rPr>
      </w:pPr>
    </w:p>
    <w:p w14:paraId="740D2863" w14:textId="77777777" w:rsidR="00B84B9B" w:rsidRPr="007E6D67" w:rsidRDefault="00B84B9B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sectPr w:rsidR="00B84B9B" w:rsidRPr="007E6D67" w:rsidSect="00AF7F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1361" w:footer="970" w:gutter="0"/>
      <w:pgBorders>
        <w:top w:val="double" w:sz="4" w:space="1" w:color="808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EF4C3" w14:textId="77777777" w:rsidR="00085AFE" w:rsidRDefault="00085AFE">
      <w:r>
        <w:separator/>
      </w:r>
    </w:p>
  </w:endnote>
  <w:endnote w:type="continuationSeparator" w:id="0">
    <w:p w14:paraId="1F1D3EF3" w14:textId="77777777" w:rsidR="00085AFE" w:rsidRDefault="00085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F0AAC" w14:textId="77777777" w:rsidR="008D2769" w:rsidRDefault="008D2769" w:rsidP="007132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5ED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A54A8" w14:textId="7470DCB6" w:rsidR="00545ED5" w:rsidRDefault="00EA260F" w:rsidP="00A957D3">
    <w:pPr>
      <w:jc w:val="center"/>
      <w:rPr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1F4C096">
        <v:rect id="_x0000_i1025" style="width:0;height:1.5pt" o:hralign="center" o:hrstd="t" o:hr="t" fillcolor="#a0a0a0" stroked="f"/>
      </w:pict>
    </w:r>
  </w:p>
  <w:p w14:paraId="3A14C4AB" w14:textId="28D01C5E" w:rsidR="003C232C" w:rsidRPr="003C232C" w:rsidRDefault="006771A3" w:rsidP="00B12851">
    <w:pPr>
      <w:jc w:val="center"/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noProof/>
        <w:color w:val="244061" w:themeColor="accent1" w:themeShade="80"/>
        <w:sz w:val="20"/>
        <w:szCs w:val="20"/>
      </w:rPr>
      <w:drawing>
        <wp:anchor distT="0" distB="0" distL="114300" distR="114300" simplePos="0" relativeHeight="251658240" behindDoc="0" locked="0" layoutInCell="1" allowOverlap="1" wp14:anchorId="2C88F0F2" wp14:editId="0748BF76">
          <wp:simplePos x="0" y="0"/>
          <wp:positionH relativeFrom="column">
            <wp:posOffset>5612130</wp:posOffset>
          </wp:positionH>
          <wp:positionV relativeFrom="page">
            <wp:posOffset>9204960</wp:posOffset>
          </wp:positionV>
          <wp:extent cx="464820" cy="455930"/>
          <wp:effectExtent l="0" t="0" r="0" b="1270"/>
          <wp:wrapSquare wrapText="bothSides"/>
          <wp:docPr id="69" name="Picture 69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32C" w:rsidRPr="003C232C"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  <w:t>Privredna komora Republike Srpske</w:t>
    </w:r>
  </w:p>
  <w:p w14:paraId="49C99C0D" w14:textId="49C48258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Branka Ćopića 6 - 78000 Banja Luka – Republika Srpska – BiH</w:t>
    </w:r>
  </w:p>
  <w:p w14:paraId="567486F2" w14:textId="1AA3E38A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Тelefon: +387 51 493 121 – Faks: +387 51 493 126</w:t>
    </w:r>
  </w:p>
  <w:p w14:paraId="186E2665" w14:textId="6319E331" w:rsidR="008D2769" w:rsidRPr="007E51FF" w:rsidRDefault="003C232C" w:rsidP="007E51FF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Info@komorars.ba – www.komorars.ba – www.business-rs.ba</w:t>
    </w:r>
    <w:r w:rsidR="00A231B7" w:rsidRPr="00BF3B08">
      <w:rPr>
        <w:rFonts w:ascii="Calibri" w:hAnsi="Calibri"/>
        <w:i/>
        <w:color w:val="244061" w:themeColor="accent1" w:themeShade="80"/>
        <w:sz w:val="16"/>
        <w:szCs w:val="16"/>
        <w:lang w:val="sr-Latn-BA"/>
      </w:rPr>
      <w:t xml:space="preserve"> </w:t>
    </w:r>
  </w:p>
  <w:p w14:paraId="54C3C236" w14:textId="4540ED6A" w:rsidR="008D2769" w:rsidRPr="00A5320E" w:rsidRDefault="008D2769" w:rsidP="000339F8">
    <w:pPr>
      <w:jc w:val="center"/>
      <w:rPr>
        <w:lang w:val="sr-Latn-B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19ECA" w14:textId="77777777" w:rsidR="00545ED5" w:rsidRDefault="00EA260F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3C8487C">
        <v:rect id="_x0000_i1027" style="width:0;height:1.5pt" o:hralign="center" o:hrstd="t" o:hr="t" fillcolor="#a0a0a0" stroked="f"/>
      </w:pict>
    </w:r>
  </w:p>
  <w:p w14:paraId="46F576D6" w14:textId="77777777" w:rsidR="008D2769" w:rsidRPr="00542D56" w:rsidRDefault="0086112B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noProof/>
        <w:color w:val="333333"/>
        <w:sz w:val="20"/>
        <w:szCs w:val="20"/>
      </w:rPr>
      <w:drawing>
        <wp:anchor distT="0" distB="0" distL="114300" distR="114300" simplePos="0" relativeHeight="251656192" behindDoc="0" locked="0" layoutInCell="1" allowOverlap="1" wp14:anchorId="1591A9EC" wp14:editId="70B423EA">
          <wp:simplePos x="0" y="0"/>
          <wp:positionH relativeFrom="column">
            <wp:posOffset>4953000</wp:posOffset>
          </wp:positionH>
          <wp:positionV relativeFrom="page">
            <wp:posOffset>9568815</wp:posOffset>
          </wp:positionV>
          <wp:extent cx="533400" cy="523875"/>
          <wp:effectExtent l="0" t="0" r="0" b="9525"/>
          <wp:wrapSquare wrapText="bothSides"/>
          <wp:docPr id="66" name="Picture 66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Привредна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комора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Републике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Српске</w:t>
    </w:r>
  </w:p>
  <w:p w14:paraId="51DCC635" w14:textId="77777777" w:rsidR="0086112B" w:rsidRPr="0086112B" w:rsidRDefault="006853BF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color w:val="333333"/>
        <w:sz w:val="20"/>
        <w:szCs w:val="20"/>
        <w:lang w:val="sr-Latn-BA"/>
      </w:rPr>
      <w:t>Бранка Ћопића 6</w:t>
    </w:r>
    <w:r w:rsidR="0086112B"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- 78000 Бања Лука – Република Српска – БиХ</w:t>
    </w:r>
  </w:p>
  <w:p w14:paraId="1DACD09F" w14:textId="77777777" w:rsidR="0086112B" w:rsidRPr="0086112B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>Т</w:t>
    </w:r>
    <w:r w:rsidR="006853BF">
      <w:rPr>
        <w:rFonts w:ascii="Arial Narrow" w:hAnsi="Arial Narrow"/>
        <w:i/>
        <w:color w:val="333333"/>
        <w:sz w:val="20"/>
        <w:szCs w:val="20"/>
        <w:lang w:val="sr-Latn-BA"/>
      </w:rPr>
      <w:t>елефон: +387 51 493 121</w:t>
    </w: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– Факс: +387 51 493 126</w:t>
    </w:r>
  </w:p>
  <w:p w14:paraId="09CC36C9" w14:textId="77777777" w:rsidR="008D2769" w:rsidRPr="00D37CF1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Info@komorars.ba – www.komorars.ba – www.business-rs.ba  </w:t>
    </w:r>
    <w:r w:rsidR="008D2769" w:rsidRPr="00D37CF1">
      <w:rPr>
        <w:rFonts w:ascii="Arial Narrow" w:hAnsi="Arial Narrow"/>
        <w:i/>
        <w:color w:val="333333"/>
        <w:sz w:val="20"/>
        <w:szCs w:val="20"/>
        <w:lang w:val="sr-Latn-B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4A3FE" w14:textId="77777777" w:rsidR="00085AFE" w:rsidRDefault="00085AFE">
      <w:r>
        <w:separator/>
      </w:r>
    </w:p>
  </w:footnote>
  <w:footnote w:type="continuationSeparator" w:id="0">
    <w:p w14:paraId="29E21BA9" w14:textId="77777777" w:rsidR="00085AFE" w:rsidRDefault="00085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47F22" w14:textId="77777777" w:rsidR="007E51FF" w:rsidRDefault="007E51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85976" w14:textId="54DB55A6" w:rsidR="00885D02" w:rsidRDefault="00AF7FAD" w:rsidP="00AF7FAD">
    <w:pPr>
      <w:tabs>
        <w:tab w:val="center" w:pos="3078"/>
      </w:tabs>
      <w:rPr>
        <w:sz w:val="12"/>
        <w:szCs w:val="12"/>
      </w:rPr>
    </w:pPr>
    <w:r w:rsidRPr="00AF7FAD">
      <w:rPr>
        <w:rFonts w:ascii="Arial Narrow" w:hAnsi="Arial Narrow"/>
        <w:b/>
        <w:i/>
        <w:caps/>
        <w:noProof/>
        <w:color w:val="292929"/>
        <w:spacing w:val="20"/>
      </w:rPr>
      <w:drawing>
        <wp:anchor distT="0" distB="0" distL="114300" distR="114300" simplePos="0" relativeHeight="251663360" behindDoc="0" locked="0" layoutInCell="1" allowOverlap="1" wp14:anchorId="4E3AC5FF" wp14:editId="447F896D">
          <wp:simplePos x="0" y="0"/>
          <wp:positionH relativeFrom="column">
            <wp:posOffset>-369570</wp:posOffset>
          </wp:positionH>
          <wp:positionV relativeFrom="paragraph">
            <wp:posOffset>-780415</wp:posOffset>
          </wp:positionV>
          <wp:extent cx="3192780" cy="1280160"/>
          <wp:effectExtent l="0" t="0" r="7620" b="0"/>
          <wp:wrapNone/>
          <wp:docPr id="4029844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98442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780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F5003C" wp14:editId="43A20400">
          <wp:simplePos x="0" y="0"/>
          <wp:positionH relativeFrom="column">
            <wp:posOffset>5467350</wp:posOffset>
          </wp:positionH>
          <wp:positionV relativeFrom="paragraph">
            <wp:posOffset>-622300</wp:posOffset>
          </wp:positionV>
          <wp:extent cx="680085" cy="739140"/>
          <wp:effectExtent l="0" t="0" r="5715" b="381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Arial Narrow" w:hAnsi="Arial Narrow"/>
          <w:b/>
          <w:i/>
          <w:caps/>
          <w:color w:val="292929"/>
          <w:spacing w:val="20"/>
          <w:lang w:val="sr-Cyrl-BA"/>
        </w:rPr>
        <w:id w:val="-2028702602"/>
        <w:docPartObj>
          <w:docPartGallery w:val="Page Numbers (Margins)"/>
          <w:docPartUnique/>
        </w:docPartObj>
      </w:sdtPr>
      <w:sdtEndPr/>
      <w:sdtContent/>
    </w:sdt>
  </w:p>
  <w:p w14:paraId="3E3615E0" w14:textId="3F444472" w:rsidR="008D2769" w:rsidRDefault="008D2769" w:rsidP="00973433">
    <w:pPr>
      <w:pStyle w:val="Header"/>
      <w:spacing w:after="0" w:line="240" w:lineRule="auto"/>
      <w:rPr>
        <w:sz w:val="12"/>
        <w:szCs w:val="12"/>
      </w:rPr>
    </w:pPr>
  </w:p>
  <w:p w14:paraId="3BF21355" w14:textId="12E158A9" w:rsidR="008D2769" w:rsidRPr="007601D4" w:rsidRDefault="008D2769" w:rsidP="00973433">
    <w:pPr>
      <w:pStyle w:val="Header"/>
      <w:spacing w:after="0" w:line="240" w:lineRule="auto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50FCA" w14:textId="77777777" w:rsidR="008D2769" w:rsidRDefault="00EA260F" w:rsidP="00D37CF1">
    <w:pPr>
      <w:ind w:left="1469"/>
      <w:rPr>
        <w:rFonts w:ascii="Arial Narrow" w:hAnsi="Arial Narrow"/>
        <w:b/>
        <w:i/>
        <w:caps/>
        <w:color w:val="292929"/>
        <w:spacing w:val="20"/>
        <w:lang w:val="sr-Latn-BA"/>
      </w:rPr>
    </w:pPr>
    <w:r>
      <w:rPr>
        <w:noProof/>
      </w:rPr>
      <w:object w:dxaOrig="1440" w:dyaOrig="1440" w14:anchorId="0462F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left:0;text-align:left;margin-left:2.45pt;margin-top:0;width:42pt;height:40.5pt;z-index:251659264">
          <v:imagedata r:id="rId1" o:title=""/>
          <w10:wrap type="square"/>
        </v:shape>
        <o:OLEObject Type="Embed" ProgID="Word.Picture.8" ShapeID="_x0000_s1084" DrawAspect="Content" ObjectID="_1791713941" r:id="rId2"/>
      </w:object>
    </w:r>
  </w:p>
  <w:p w14:paraId="543BA9E6" w14:textId="14339290" w:rsidR="008D2769" w:rsidRPr="007601D4" w:rsidRDefault="008D2769" w:rsidP="008E6D28">
    <w:pPr>
      <w:jc w:val="center"/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</w:pP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Привредна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комора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Републике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Српске</w:t>
    </w:r>
  </w:p>
  <w:p w14:paraId="0FF1BD84" w14:textId="77777777" w:rsidR="008D2769" w:rsidRPr="00542D56" w:rsidRDefault="008D2769" w:rsidP="00973433">
    <w:pPr>
      <w:rPr>
        <w:rFonts w:ascii="Arial Narrow" w:hAnsi="Arial Narrow"/>
        <w:b/>
        <w:caps/>
        <w:color w:val="292929"/>
        <w:spacing w:val="20"/>
        <w:sz w:val="28"/>
        <w:szCs w:val="28"/>
        <w:lang w:val="sr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F3C34"/>
    <w:multiLevelType w:val="hybridMultilevel"/>
    <w:tmpl w:val="AD8A087A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40D84"/>
    <w:multiLevelType w:val="hybridMultilevel"/>
    <w:tmpl w:val="6BA8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40DFD"/>
    <w:multiLevelType w:val="hybridMultilevel"/>
    <w:tmpl w:val="A2D8A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D3608"/>
    <w:multiLevelType w:val="hybridMultilevel"/>
    <w:tmpl w:val="BCEADBC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2397A"/>
    <w:multiLevelType w:val="hybridMultilevel"/>
    <w:tmpl w:val="0AA0E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27F94"/>
    <w:multiLevelType w:val="hybridMultilevel"/>
    <w:tmpl w:val="CE1A661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D3020"/>
    <w:multiLevelType w:val="hybridMultilevel"/>
    <w:tmpl w:val="D9BA6968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22AAD"/>
    <w:multiLevelType w:val="hybridMultilevel"/>
    <w:tmpl w:val="E8188114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ED0460"/>
    <w:multiLevelType w:val="hybridMultilevel"/>
    <w:tmpl w:val="B578640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8" w:dllVersion="513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d4d4d,gray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DB"/>
    <w:rsid w:val="000339F8"/>
    <w:rsid w:val="00047281"/>
    <w:rsid w:val="00050393"/>
    <w:rsid w:val="00051BB4"/>
    <w:rsid w:val="0005282F"/>
    <w:rsid w:val="000640A5"/>
    <w:rsid w:val="000730D5"/>
    <w:rsid w:val="000778C1"/>
    <w:rsid w:val="00085AFE"/>
    <w:rsid w:val="000B0194"/>
    <w:rsid w:val="000B62F9"/>
    <w:rsid w:val="000C76C1"/>
    <w:rsid w:val="000E1817"/>
    <w:rsid w:val="000E697F"/>
    <w:rsid w:val="00110202"/>
    <w:rsid w:val="00111F91"/>
    <w:rsid w:val="001502CB"/>
    <w:rsid w:val="00154597"/>
    <w:rsid w:val="001565EE"/>
    <w:rsid w:val="0016114E"/>
    <w:rsid w:val="00162E5E"/>
    <w:rsid w:val="00170CE7"/>
    <w:rsid w:val="00172E70"/>
    <w:rsid w:val="00192649"/>
    <w:rsid w:val="00196557"/>
    <w:rsid w:val="001A65B5"/>
    <w:rsid w:val="001B5124"/>
    <w:rsid w:val="001B56CB"/>
    <w:rsid w:val="001E5176"/>
    <w:rsid w:val="001F3958"/>
    <w:rsid w:val="001F5F4B"/>
    <w:rsid w:val="00201F0C"/>
    <w:rsid w:val="00207279"/>
    <w:rsid w:val="0020744D"/>
    <w:rsid w:val="00207F83"/>
    <w:rsid w:val="00212D51"/>
    <w:rsid w:val="00294F40"/>
    <w:rsid w:val="002C5544"/>
    <w:rsid w:val="002C7161"/>
    <w:rsid w:val="002C71D5"/>
    <w:rsid w:val="002D097B"/>
    <w:rsid w:val="002D1647"/>
    <w:rsid w:val="00304B87"/>
    <w:rsid w:val="003215E0"/>
    <w:rsid w:val="003504F9"/>
    <w:rsid w:val="00370217"/>
    <w:rsid w:val="00375DA4"/>
    <w:rsid w:val="00390B21"/>
    <w:rsid w:val="003A38DC"/>
    <w:rsid w:val="003A3AF8"/>
    <w:rsid w:val="003A4DAB"/>
    <w:rsid w:val="003B2AEE"/>
    <w:rsid w:val="003C232C"/>
    <w:rsid w:val="003C6161"/>
    <w:rsid w:val="003D60D8"/>
    <w:rsid w:val="003D728A"/>
    <w:rsid w:val="003E3C8B"/>
    <w:rsid w:val="003F68B7"/>
    <w:rsid w:val="004072FA"/>
    <w:rsid w:val="00417752"/>
    <w:rsid w:val="004208E9"/>
    <w:rsid w:val="00442690"/>
    <w:rsid w:val="00481F2C"/>
    <w:rsid w:val="00486C42"/>
    <w:rsid w:val="004939C6"/>
    <w:rsid w:val="004971E2"/>
    <w:rsid w:val="004A6AEA"/>
    <w:rsid w:val="004B4C1D"/>
    <w:rsid w:val="004B71CB"/>
    <w:rsid w:val="004D40B5"/>
    <w:rsid w:val="004D59C7"/>
    <w:rsid w:val="004E1A38"/>
    <w:rsid w:val="004E3CCD"/>
    <w:rsid w:val="004F1C60"/>
    <w:rsid w:val="004F5BDB"/>
    <w:rsid w:val="005025E4"/>
    <w:rsid w:val="00505874"/>
    <w:rsid w:val="00517F7E"/>
    <w:rsid w:val="005331EE"/>
    <w:rsid w:val="00534BAE"/>
    <w:rsid w:val="005406B9"/>
    <w:rsid w:val="00542D56"/>
    <w:rsid w:val="005445F6"/>
    <w:rsid w:val="00545ED5"/>
    <w:rsid w:val="00557BAB"/>
    <w:rsid w:val="00564538"/>
    <w:rsid w:val="00566D02"/>
    <w:rsid w:val="005840E0"/>
    <w:rsid w:val="005B00F7"/>
    <w:rsid w:val="005B452E"/>
    <w:rsid w:val="005C5E51"/>
    <w:rsid w:val="005D6841"/>
    <w:rsid w:val="005D6F44"/>
    <w:rsid w:val="0060121D"/>
    <w:rsid w:val="00621922"/>
    <w:rsid w:val="0062739C"/>
    <w:rsid w:val="006411C8"/>
    <w:rsid w:val="006411C9"/>
    <w:rsid w:val="0064348E"/>
    <w:rsid w:val="00646452"/>
    <w:rsid w:val="00653D33"/>
    <w:rsid w:val="006603C5"/>
    <w:rsid w:val="006612C2"/>
    <w:rsid w:val="006771A3"/>
    <w:rsid w:val="00681AC6"/>
    <w:rsid w:val="006853BF"/>
    <w:rsid w:val="0068663C"/>
    <w:rsid w:val="00686703"/>
    <w:rsid w:val="00691248"/>
    <w:rsid w:val="00691E92"/>
    <w:rsid w:val="006B12AC"/>
    <w:rsid w:val="006C3F8F"/>
    <w:rsid w:val="006D78C1"/>
    <w:rsid w:val="006F5C01"/>
    <w:rsid w:val="006F6F0F"/>
    <w:rsid w:val="007022B7"/>
    <w:rsid w:val="00713259"/>
    <w:rsid w:val="007175E2"/>
    <w:rsid w:val="00721FA5"/>
    <w:rsid w:val="007551C6"/>
    <w:rsid w:val="007601D4"/>
    <w:rsid w:val="00763554"/>
    <w:rsid w:val="00766159"/>
    <w:rsid w:val="00775312"/>
    <w:rsid w:val="0077673B"/>
    <w:rsid w:val="007814D3"/>
    <w:rsid w:val="00781D21"/>
    <w:rsid w:val="007A1906"/>
    <w:rsid w:val="007A77D3"/>
    <w:rsid w:val="007B339D"/>
    <w:rsid w:val="007C2749"/>
    <w:rsid w:val="007D5800"/>
    <w:rsid w:val="007E513E"/>
    <w:rsid w:val="007E51FF"/>
    <w:rsid w:val="007E6D67"/>
    <w:rsid w:val="007F5C53"/>
    <w:rsid w:val="00811453"/>
    <w:rsid w:val="008307AD"/>
    <w:rsid w:val="0083538F"/>
    <w:rsid w:val="00836226"/>
    <w:rsid w:val="0086112B"/>
    <w:rsid w:val="00861724"/>
    <w:rsid w:val="00863CA2"/>
    <w:rsid w:val="00866D0F"/>
    <w:rsid w:val="008674E3"/>
    <w:rsid w:val="00885D02"/>
    <w:rsid w:val="008978F3"/>
    <w:rsid w:val="008C0C02"/>
    <w:rsid w:val="008C113E"/>
    <w:rsid w:val="008C4AEF"/>
    <w:rsid w:val="008C7D56"/>
    <w:rsid w:val="008D2769"/>
    <w:rsid w:val="008E6D28"/>
    <w:rsid w:val="008F6023"/>
    <w:rsid w:val="009301E0"/>
    <w:rsid w:val="0093069E"/>
    <w:rsid w:val="0093181A"/>
    <w:rsid w:val="009339D4"/>
    <w:rsid w:val="00945859"/>
    <w:rsid w:val="00963C6F"/>
    <w:rsid w:val="00971A07"/>
    <w:rsid w:val="00973433"/>
    <w:rsid w:val="00977B8B"/>
    <w:rsid w:val="00984288"/>
    <w:rsid w:val="00996479"/>
    <w:rsid w:val="009A1CEF"/>
    <w:rsid w:val="009C70F9"/>
    <w:rsid w:val="009D7771"/>
    <w:rsid w:val="009E1A3C"/>
    <w:rsid w:val="009F2853"/>
    <w:rsid w:val="009F3116"/>
    <w:rsid w:val="00A07450"/>
    <w:rsid w:val="00A10D93"/>
    <w:rsid w:val="00A22B25"/>
    <w:rsid w:val="00A231B7"/>
    <w:rsid w:val="00A3752F"/>
    <w:rsid w:val="00A424B2"/>
    <w:rsid w:val="00A5320E"/>
    <w:rsid w:val="00A54CAF"/>
    <w:rsid w:val="00A56CA5"/>
    <w:rsid w:val="00A61729"/>
    <w:rsid w:val="00A67BCE"/>
    <w:rsid w:val="00A73FA9"/>
    <w:rsid w:val="00A750E7"/>
    <w:rsid w:val="00A91C0E"/>
    <w:rsid w:val="00A957D3"/>
    <w:rsid w:val="00AA656C"/>
    <w:rsid w:val="00AB4968"/>
    <w:rsid w:val="00AC31AA"/>
    <w:rsid w:val="00AD5812"/>
    <w:rsid w:val="00AD6103"/>
    <w:rsid w:val="00AF7FAD"/>
    <w:rsid w:val="00B12851"/>
    <w:rsid w:val="00B178F8"/>
    <w:rsid w:val="00B36112"/>
    <w:rsid w:val="00B556F0"/>
    <w:rsid w:val="00B603D3"/>
    <w:rsid w:val="00B84B9B"/>
    <w:rsid w:val="00B85F8A"/>
    <w:rsid w:val="00B93D9D"/>
    <w:rsid w:val="00BA51B5"/>
    <w:rsid w:val="00BC0C22"/>
    <w:rsid w:val="00BE4233"/>
    <w:rsid w:val="00BF2B39"/>
    <w:rsid w:val="00BF3B08"/>
    <w:rsid w:val="00C01BAD"/>
    <w:rsid w:val="00C11981"/>
    <w:rsid w:val="00C15886"/>
    <w:rsid w:val="00C2292D"/>
    <w:rsid w:val="00C3256F"/>
    <w:rsid w:val="00C34912"/>
    <w:rsid w:val="00C45081"/>
    <w:rsid w:val="00C473BF"/>
    <w:rsid w:val="00C75BD2"/>
    <w:rsid w:val="00C86C53"/>
    <w:rsid w:val="00C92C61"/>
    <w:rsid w:val="00CA335C"/>
    <w:rsid w:val="00CA4169"/>
    <w:rsid w:val="00CB70F1"/>
    <w:rsid w:val="00CD2901"/>
    <w:rsid w:val="00CD41E1"/>
    <w:rsid w:val="00CE4A6F"/>
    <w:rsid w:val="00CF5EC4"/>
    <w:rsid w:val="00CF7C21"/>
    <w:rsid w:val="00D04D65"/>
    <w:rsid w:val="00D06179"/>
    <w:rsid w:val="00D15D39"/>
    <w:rsid w:val="00D2195C"/>
    <w:rsid w:val="00D32A03"/>
    <w:rsid w:val="00D37CF1"/>
    <w:rsid w:val="00D45F20"/>
    <w:rsid w:val="00D557C3"/>
    <w:rsid w:val="00D573B4"/>
    <w:rsid w:val="00D65F2C"/>
    <w:rsid w:val="00D73C58"/>
    <w:rsid w:val="00D74F5C"/>
    <w:rsid w:val="00D822F3"/>
    <w:rsid w:val="00D84202"/>
    <w:rsid w:val="00D910B6"/>
    <w:rsid w:val="00DA4438"/>
    <w:rsid w:val="00DB37B6"/>
    <w:rsid w:val="00DC5C4E"/>
    <w:rsid w:val="00DE3F08"/>
    <w:rsid w:val="00DF635B"/>
    <w:rsid w:val="00E00079"/>
    <w:rsid w:val="00E03C1D"/>
    <w:rsid w:val="00E206BE"/>
    <w:rsid w:val="00E32D6B"/>
    <w:rsid w:val="00E34A8B"/>
    <w:rsid w:val="00E37DDC"/>
    <w:rsid w:val="00E60F96"/>
    <w:rsid w:val="00E6707F"/>
    <w:rsid w:val="00E73E13"/>
    <w:rsid w:val="00E77C24"/>
    <w:rsid w:val="00E81647"/>
    <w:rsid w:val="00E82450"/>
    <w:rsid w:val="00E90DFB"/>
    <w:rsid w:val="00E92D4C"/>
    <w:rsid w:val="00EA260F"/>
    <w:rsid w:val="00ED7F8B"/>
    <w:rsid w:val="00EF241B"/>
    <w:rsid w:val="00EF6454"/>
    <w:rsid w:val="00F02B12"/>
    <w:rsid w:val="00F44AA6"/>
    <w:rsid w:val="00F5520A"/>
    <w:rsid w:val="00F563E2"/>
    <w:rsid w:val="00F567EF"/>
    <w:rsid w:val="00F91E04"/>
    <w:rsid w:val="00F96B93"/>
    <w:rsid w:val="00FC233D"/>
    <w:rsid w:val="00FE7302"/>
    <w:rsid w:val="00F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d4d4d,gray"/>
    </o:shapedefaults>
    <o:shapelayout v:ext="edit">
      <o:idmap v:ext="edit" data="2"/>
    </o:shapelayout>
  </w:shapeDefaults>
  <w:decimalSymbol w:val=","/>
  <w:listSeparator w:val=";"/>
  <w14:docId w14:val="667E1B04"/>
  <w15:docId w15:val="{68C82C5F-01C0-4B5D-A854-D589B9CB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64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BodyText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qFormat/>
    <w:pPr>
      <w:keepNext/>
      <w:keepLines/>
      <w:spacing w:after="240" w:line="240" w:lineRule="atLeast"/>
      <w:outlineLvl w:val="1"/>
    </w:pPr>
    <w:rPr>
      <w:caps/>
      <w:spacing w:val="10"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qFormat/>
    <w:pPr>
      <w:keepNext/>
      <w:keepLines/>
      <w:spacing w:line="240" w:lineRule="atLeast"/>
      <w:outlineLvl w:val="4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 w:val="0"/>
      <w:iCs w:val="0"/>
      <w:caps/>
      <w:spacing w:val="10"/>
      <w:sz w:val="16"/>
    </w:rPr>
  </w:style>
  <w:style w:type="paragraph" w:styleId="BodyText">
    <w:name w:val="Body Text"/>
    <w:basedOn w:val="Normal"/>
    <w:pPr>
      <w:spacing w:after="240" w:line="240" w:lineRule="atLeast"/>
      <w:ind w:firstLine="360"/>
      <w:jc w:val="both"/>
    </w:pPr>
    <w:rPr>
      <w:spacing w:val="-5"/>
    </w:rPr>
  </w:style>
  <w:style w:type="paragraph" w:styleId="NormalIndent">
    <w:name w:val="Normal Indent"/>
    <w:basedOn w:val="Normal"/>
    <w:pPr>
      <w:ind w:left="720"/>
    </w:pPr>
  </w:style>
  <w:style w:type="paragraph" w:styleId="Subtitle">
    <w:name w:val="Subtitle"/>
    <w:basedOn w:val="Title"/>
    <w:next w:val="BodyText"/>
    <w:qFormat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MessageHeader">
    <w:name w:val="Message Header"/>
    <w:basedOn w:val="BodyText"/>
    <w:pPr>
      <w:keepLines/>
      <w:spacing w:after="40" w:line="140" w:lineRule="atLeast"/>
      <w:ind w:left="360" w:firstLine="0"/>
      <w:jc w:val="left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CompanyName">
    <w:name w:val="Company Name"/>
    <w:basedOn w:val="BodyText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MessageHeaderFirst">
    <w:name w:val="Message Header First"/>
    <w:basedOn w:val="MessageHeader"/>
    <w:next w:val="MessageHeader"/>
  </w:style>
  <w:style w:type="paragraph" w:customStyle="1" w:styleId="MessageHeaderLabel">
    <w:name w:val="Message Header Label"/>
    <w:basedOn w:val="MessageHeader"/>
    <w:next w:val="MessageHeader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customStyle="1" w:styleId="ReturnAddress">
    <w:name w:val="Return Address"/>
    <w:pPr>
      <w:spacing w:line="240" w:lineRule="atLeast"/>
      <w:jc w:val="center"/>
    </w:pPr>
    <w:rPr>
      <w:rFonts w:ascii="Garamond" w:hAnsi="Garamond"/>
      <w:caps/>
      <w:spacing w:val="30"/>
      <w:sz w:val="15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240" w:lineRule="atLeast"/>
    </w:pPr>
    <w:rPr>
      <w:spacing w:val="-5"/>
    </w:rPr>
  </w:style>
  <w:style w:type="character" w:styleId="PageNumber">
    <w:name w:val="page number"/>
    <w:rPr>
      <w:sz w:val="24"/>
    </w:rPr>
  </w:style>
  <w:style w:type="character" w:customStyle="1" w:styleId="Checkbox">
    <w:name w:val="Checkbox"/>
    <w:rPr>
      <w:rFonts w:ascii="Times New Roman" w:hAnsi="Times New Roman" w:cs="Times New Roman" w:hint="default"/>
      <w:sz w:val="22"/>
    </w:rPr>
  </w:style>
  <w:style w:type="character" w:customStyle="1" w:styleId="Slogan">
    <w:name w:val="Slogan"/>
    <w:basedOn w:val="DefaultParagraphFont"/>
    <w:rPr>
      <w:i/>
      <w:iCs w:val="0"/>
      <w:spacing w:val="70"/>
    </w:rPr>
  </w:style>
  <w:style w:type="paragraph" w:styleId="Footer">
    <w:name w:val="footer"/>
    <w:basedOn w:val="HeaderBase"/>
    <w:link w:val="FooterChar"/>
    <w:uiPriority w:val="99"/>
    <w:pPr>
      <w:pBdr>
        <w:top w:val="single" w:sz="6" w:space="30" w:color="auto"/>
      </w:pBdr>
      <w:spacing w:before="600"/>
      <w:ind w:firstLine="0"/>
      <w:jc w:val="left"/>
    </w:pPr>
  </w:style>
  <w:style w:type="paragraph" w:styleId="Header">
    <w:name w:val="header"/>
    <w:basedOn w:val="HeaderBase"/>
    <w:pPr>
      <w:spacing w:after="600"/>
      <w:ind w:firstLine="0"/>
      <w:jc w:val="left"/>
    </w:pPr>
    <w:rPr>
      <w:caps/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rsid w:val="00DF6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A231B7"/>
    <w:rPr>
      <w:rFonts w:ascii="Arial" w:hAnsi="Arial" w:cs="Arial"/>
      <w:spacing w:val="-5"/>
      <w:sz w:val="24"/>
      <w:szCs w:val="24"/>
    </w:rPr>
  </w:style>
  <w:style w:type="paragraph" w:customStyle="1" w:styleId="Default">
    <w:name w:val="Default"/>
    <w:rsid w:val="007767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4AA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03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56CA5"/>
    <w:rPr>
      <w:color w:val="800080" w:themeColor="followedHyperlink"/>
      <w:u w:val="single"/>
    </w:rPr>
  </w:style>
  <w:style w:type="paragraph" w:styleId="ListParagraph">
    <w:name w:val="List Paragraph"/>
    <w:aliases w:val="Bulleted paragraph"/>
    <w:basedOn w:val="Normal"/>
    <w:uiPriority w:val="34"/>
    <w:qFormat/>
    <w:rsid w:val="007814D3"/>
    <w:pPr>
      <w:spacing w:line="276" w:lineRule="auto"/>
      <w:ind w:left="720"/>
      <w:contextualSpacing/>
    </w:pPr>
    <w:rPr>
      <w:rFonts w:eastAsia="Arial"/>
      <w:sz w:val="22"/>
      <w:szCs w:val="22"/>
      <w:lang w:val="hr-HR" w:eastAsia="hr-BA"/>
    </w:rPr>
  </w:style>
  <w:style w:type="paragraph" w:styleId="Revision">
    <w:name w:val="Revision"/>
    <w:hidden/>
    <w:uiPriority w:val="99"/>
    <w:semiHidden/>
    <w:rsid w:val="00AC31AA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D65F2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5F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65F2C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5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5F2C"/>
    <w:rPr>
      <w:rFonts w:ascii="Arial" w:hAnsi="Arial" w:cs="Arial"/>
      <w:b/>
      <w:bCs/>
    </w:rPr>
  </w:style>
  <w:style w:type="character" w:customStyle="1" w:styleId="cf01">
    <w:name w:val="cf01"/>
    <w:basedOn w:val="DefaultParagraphFont"/>
    <w:rsid w:val="00A10D9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ljkaj\Desktop\Memorandum%20PKRS%20cir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schemeClr val="bg1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B1773-A98B-4453-97B6-82F67A08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PKRS cir new</Template>
  <TotalTime>6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PKRS cir</vt:lpstr>
    </vt:vector>
  </TitlesOfParts>
  <Company>Privredna komora</Company>
  <LinksUpToDate>false</LinksUpToDate>
  <CharactersWithSpaces>1711</CharactersWithSpaces>
  <SharedDoc>false</SharedDoc>
  <HLinks>
    <vt:vector size="18" baseType="variant">
      <vt:variant>
        <vt:i4>3407975</vt:i4>
      </vt:variant>
      <vt:variant>
        <vt:i4>15</vt:i4>
      </vt:variant>
      <vt:variant>
        <vt:i4>0</vt:i4>
      </vt:variant>
      <vt:variant>
        <vt:i4>5</vt:i4>
      </vt:variant>
      <vt:variant>
        <vt:lpwstr>http://www.business-rs.ba/</vt:lpwstr>
      </vt:variant>
      <vt:variant>
        <vt:lpwstr/>
      </vt:variant>
      <vt:variant>
        <vt:i4>6422560</vt:i4>
      </vt:variant>
      <vt:variant>
        <vt:i4>12</vt:i4>
      </vt:variant>
      <vt:variant>
        <vt:i4>0</vt:i4>
      </vt:variant>
      <vt:variant>
        <vt:i4>5</vt:i4>
      </vt:variant>
      <vt:variant>
        <vt:lpwstr>http://www.komorars.ba/</vt:lpwstr>
      </vt:variant>
      <vt:variant>
        <vt:lpwstr/>
      </vt:variant>
      <vt:variant>
        <vt:i4>6094947</vt:i4>
      </vt:variant>
      <vt:variant>
        <vt:i4>9</vt:i4>
      </vt:variant>
      <vt:variant>
        <vt:i4>0</vt:i4>
      </vt:variant>
      <vt:variant>
        <vt:i4>5</vt:i4>
      </vt:variant>
      <vt:variant>
        <vt:lpwstr>mailto:Info@komorars.ba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PKRS cir</dc:title>
  <dc:creator>Željka Milić</dc:creator>
  <cp:lastModifiedBy>Željka Jović</cp:lastModifiedBy>
  <cp:revision>3</cp:revision>
  <cp:lastPrinted>2024-06-06T12:38:00Z</cp:lastPrinted>
  <dcterms:created xsi:type="dcterms:W3CDTF">2024-10-28T12:49:00Z</dcterms:created>
  <dcterms:modified xsi:type="dcterms:W3CDTF">2024-10-29T12:33:00Z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OljaP</vt:lpwstr>
  </property>
  <property fmtid="{D5CDD505-2E9C-101B-9397-08002B2CF9AE}" pid="3" name="Date completed">
    <vt:lpwstr>25.10.2012.</vt:lpwstr>
  </property>
  <property fmtid="{D5CDD505-2E9C-101B-9397-08002B2CF9AE}" pid="4" name="Status">
    <vt:lpwstr>Published</vt:lpwstr>
  </property>
  <property fmtid="{D5CDD505-2E9C-101B-9397-08002B2CF9AE}" pid="5" name="Version">
    <vt:lpwstr>6</vt:lpwstr>
  </property>
</Properties>
</file>